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310" w:rsidRPr="00325C48" w:rsidRDefault="00414310" w:rsidP="00736856">
      <w:pPr>
        <w:ind w:firstLine="360"/>
      </w:pPr>
      <w:r w:rsidRPr="00325C4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6.5pt;height:722.25pt">
            <v:imagedata r:id="rId4" o:title=""/>
          </v:shape>
        </w:pict>
      </w:r>
    </w:p>
    <w:p w:rsidR="00414310" w:rsidRDefault="00414310" w:rsidP="00736856">
      <w:pPr>
        <w:ind w:firstLine="360"/>
      </w:pPr>
    </w:p>
    <w:p w:rsidR="00414310" w:rsidRDefault="00414310" w:rsidP="00736856">
      <w:pPr>
        <w:ind w:firstLine="360"/>
      </w:pPr>
      <w:r w:rsidRPr="00325C48">
        <w:pict>
          <v:shape id="_x0000_i1026" type="#_x0000_t75" style="width:526.5pt;height:722.25pt">
            <v:imagedata r:id="rId5" o:title=""/>
          </v:shape>
        </w:pict>
      </w:r>
    </w:p>
    <w:p w:rsidR="00414310" w:rsidRDefault="00414310" w:rsidP="00736856">
      <w:pPr>
        <w:ind w:firstLine="360"/>
      </w:pPr>
    </w:p>
    <w:p w:rsidR="00414310" w:rsidRDefault="00414310" w:rsidP="00736856">
      <w:pPr>
        <w:ind w:firstLine="360"/>
      </w:pPr>
      <w:r w:rsidRPr="00325C48">
        <w:pict>
          <v:shape id="_x0000_i1027" type="#_x0000_t75" style="width:526.5pt;height:722.25pt">
            <v:imagedata r:id="rId6" o:title=""/>
          </v:shape>
        </w:pict>
      </w:r>
    </w:p>
    <w:p w:rsidR="00414310" w:rsidRDefault="00414310" w:rsidP="00736856">
      <w:pPr>
        <w:ind w:firstLine="360"/>
      </w:pPr>
    </w:p>
    <w:p w:rsidR="00414310" w:rsidRPr="00325C48" w:rsidRDefault="00414310" w:rsidP="00736856">
      <w:pPr>
        <w:ind w:firstLine="360"/>
      </w:pPr>
      <w:r w:rsidRPr="00325C48">
        <w:pict>
          <v:shape id="_x0000_i1028" type="#_x0000_t75" style="width:532.5pt;height:730.5pt">
            <v:imagedata r:id="rId7" o:title=""/>
          </v:shape>
        </w:pict>
      </w:r>
    </w:p>
    <w:sectPr w:rsidR="00414310" w:rsidRPr="00325C48" w:rsidSect="00D5218F">
      <w:pgSz w:w="11906" w:h="16838"/>
      <w:pgMar w:top="540" w:right="850" w:bottom="113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3285B"/>
    <w:rsid w:val="00013579"/>
    <w:rsid w:val="00047642"/>
    <w:rsid w:val="000B14CC"/>
    <w:rsid w:val="000B32AA"/>
    <w:rsid w:val="000C5C36"/>
    <w:rsid w:val="000C5DE7"/>
    <w:rsid w:val="000D53E5"/>
    <w:rsid w:val="000E1B0D"/>
    <w:rsid w:val="00107A4B"/>
    <w:rsid w:val="00112F83"/>
    <w:rsid w:val="001133D7"/>
    <w:rsid w:val="00125198"/>
    <w:rsid w:val="001277F4"/>
    <w:rsid w:val="001619D9"/>
    <w:rsid w:val="0016481F"/>
    <w:rsid w:val="0017387D"/>
    <w:rsid w:val="001A7A47"/>
    <w:rsid w:val="001B4CCB"/>
    <w:rsid w:val="001B6540"/>
    <w:rsid w:val="001B764A"/>
    <w:rsid w:val="001F1984"/>
    <w:rsid w:val="001F343B"/>
    <w:rsid w:val="0022152A"/>
    <w:rsid w:val="00272C29"/>
    <w:rsid w:val="00275D3B"/>
    <w:rsid w:val="0029043D"/>
    <w:rsid w:val="002B0B8C"/>
    <w:rsid w:val="002C39F0"/>
    <w:rsid w:val="002E5F84"/>
    <w:rsid w:val="002F002D"/>
    <w:rsid w:val="002F515B"/>
    <w:rsid w:val="00325C48"/>
    <w:rsid w:val="00355D9E"/>
    <w:rsid w:val="003628B1"/>
    <w:rsid w:val="00375CE3"/>
    <w:rsid w:val="00393B4E"/>
    <w:rsid w:val="0039733B"/>
    <w:rsid w:val="003A16FF"/>
    <w:rsid w:val="003B48DF"/>
    <w:rsid w:val="003B550F"/>
    <w:rsid w:val="003E3FDF"/>
    <w:rsid w:val="00414310"/>
    <w:rsid w:val="004313CD"/>
    <w:rsid w:val="00454E11"/>
    <w:rsid w:val="00461BF1"/>
    <w:rsid w:val="00472AC8"/>
    <w:rsid w:val="004743CB"/>
    <w:rsid w:val="00475596"/>
    <w:rsid w:val="004843EE"/>
    <w:rsid w:val="00491EF0"/>
    <w:rsid w:val="004B7F13"/>
    <w:rsid w:val="004C0C28"/>
    <w:rsid w:val="004C4CFF"/>
    <w:rsid w:val="004D6A34"/>
    <w:rsid w:val="0052460B"/>
    <w:rsid w:val="00527916"/>
    <w:rsid w:val="0053285B"/>
    <w:rsid w:val="005334AF"/>
    <w:rsid w:val="00557730"/>
    <w:rsid w:val="0056126E"/>
    <w:rsid w:val="0056130F"/>
    <w:rsid w:val="0056297B"/>
    <w:rsid w:val="00567716"/>
    <w:rsid w:val="00573BF0"/>
    <w:rsid w:val="005912B6"/>
    <w:rsid w:val="00595A41"/>
    <w:rsid w:val="005A7941"/>
    <w:rsid w:val="005D02E7"/>
    <w:rsid w:val="005E491E"/>
    <w:rsid w:val="005E7807"/>
    <w:rsid w:val="005F1316"/>
    <w:rsid w:val="005F2BA8"/>
    <w:rsid w:val="00605638"/>
    <w:rsid w:val="006138D0"/>
    <w:rsid w:val="00613FCA"/>
    <w:rsid w:val="00623886"/>
    <w:rsid w:val="0063453E"/>
    <w:rsid w:val="0065106C"/>
    <w:rsid w:val="006742EE"/>
    <w:rsid w:val="006754E1"/>
    <w:rsid w:val="00696366"/>
    <w:rsid w:val="006B131E"/>
    <w:rsid w:val="006B6C73"/>
    <w:rsid w:val="006D0AC0"/>
    <w:rsid w:val="006F6D96"/>
    <w:rsid w:val="007026B8"/>
    <w:rsid w:val="007124D9"/>
    <w:rsid w:val="007269F6"/>
    <w:rsid w:val="00731F9B"/>
    <w:rsid w:val="00736856"/>
    <w:rsid w:val="00743D25"/>
    <w:rsid w:val="00746BDE"/>
    <w:rsid w:val="0075591E"/>
    <w:rsid w:val="0076028D"/>
    <w:rsid w:val="007852F4"/>
    <w:rsid w:val="00787E0D"/>
    <w:rsid w:val="007A7E74"/>
    <w:rsid w:val="007B1897"/>
    <w:rsid w:val="007B78EC"/>
    <w:rsid w:val="007D351D"/>
    <w:rsid w:val="007F3237"/>
    <w:rsid w:val="00817858"/>
    <w:rsid w:val="00836B6B"/>
    <w:rsid w:val="00840F6F"/>
    <w:rsid w:val="00847CAC"/>
    <w:rsid w:val="00867198"/>
    <w:rsid w:val="008711D7"/>
    <w:rsid w:val="00896800"/>
    <w:rsid w:val="008B22C0"/>
    <w:rsid w:val="008C5112"/>
    <w:rsid w:val="008D2A29"/>
    <w:rsid w:val="00912162"/>
    <w:rsid w:val="00913460"/>
    <w:rsid w:val="0092097F"/>
    <w:rsid w:val="009411E5"/>
    <w:rsid w:val="00941A83"/>
    <w:rsid w:val="009438C5"/>
    <w:rsid w:val="00945C3E"/>
    <w:rsid w:val="0095522E"/>
    <w:rsid w:val="0096259E"/>
    <w:rsid w:val="0096680B"/>
    <w:rsid w:val="009713A9"/>
    <w:rsid w:val="00980FCA"/>
    <w:rsid w:val="009A15E7"/>
    <w:rsid w:val="009C0962"/>
    <w:rsid w:val="009D4BDB"/>
    <w:rsid w:val="00A07C6B"/>
    <w:rsid w:val="00A51695"/>
    <w:rsid w:val="00A52AD2"/>
    <w:rsid w:val="00A76861"/>
    <w:rsid w:val="00AA11E9"/>
    <w:rsid w:val="00AB713A"/>
    <w:rsid w:val="00AF11D4"/>
    <w:rsid w:val="00B010FF"/>
    <w:rsid w:val="00B248DF"/>
    <w:rsid w:val="00B5264C"/>
    <w:rsid w:val="00B7444C"/>
    <w:rsid w:val="00C07472"/>
    <w:rsid w:val="00C07CC7"/>
    <w:rsid w:val="00C177AC"/>
    <w:rsid w:val="00C232A4"/>
    <w:rsid w:val="00C253A3"/>
    <w:rsid w:val="00C426EF"/>
    <w:rsid w:val="00C5733E"/>
    <w:rsid w:val="00C6635D"/>
    <w:rsid w:val="00C8648A"/>
    <w:rsid w:val="00C87A8D"/>
    <w:rsid w:val="00C94660"/>
    <w:rsid w:val="00CA534D"/>
    <w:rsid w:val="00CC19A4"/>
    <w:rsid w:val="00CD372F"/>
    <w:rsid w:val="00CE30F4"/>
    <w:rsid w:val="00CF58C1"/>
    <w:rsid w:val="00D1492B"/>
    <w:rsid w:val="00D2687A"/>
    <w:rsid w:val="00D30949"/>
    <w:rsid w:val="00D322FE"/>
    <w:rsid w:val="00D45AFC"/>
    <w:rsid w:val="00D5218F"/>
    <w:rsid w:val="00D946ED"/>
    <w:rsid w:val="00D947A1"/>
    <w:rsid w:val="00DA4330"/>
    <w:rsid w:val="00DC0CC8"/>
    <w:rsid w:val="00DC0E23"/>
    <w:rsid w:val="00DC2229"/>
    <w:rsid w:val="00DC3384"/>
    <w:rsid w:val="00DC769A"/>
    <w:rsid w:val="00DF5439"/>
    <w:rsid w:val="00E26ACA"/>
    <w:rsid w:val="00E42975"/>
    <w:rsid w:val="00E52864"/>
    <w:rsid w:val="00EA6FE0"/>
    <w:rsid w:val="00EE0EDB"/>
    <w:rsid w:val="00EE1477"/>
    <w:rsid w:val="00F314BB"/>
    <w:rsid w:val="00F539C1"/>
    <w:rsid w:val="00F66A40"/>
    <w:rsid w:val="00F75111"/>
    <w:rsid w:val="00FA03E4"/>
    <w:rsid w:val="00FA7E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916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53285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896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6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381</TotalTime>
  <Pages>4</Pages>
  <Words>1</Words>
  <Characters>10</Characters>
  <Application>Microsoft Office Outlook</Application>
  <DocSecurity>0</DocSecurity>
  <Lines>0</Lines>
  <Paragraphs>0</Paragraphs>
  <ScaleCrop>false</ScaleCrop>
  <Company>uva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47</cp:revision>
  <cp:lastPrinted>2017-09-28T14:05:00Z</cp:lastPrinted>
  <dcterms:created xsi:type="dcterms:W3CDTF">2016-09-28T13:36:00Z</dcterms:created>
  <dcterms:modified xsi:type="dcterms:W3CDTF">2017-12-28T11:53:00Z</dcterms:modified>
</cp:coreProperties>
</file>